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customizations.xml" ContentType="application/vnd.ms-word.keyMapCustomization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15A54" w14:textId="77777777" w:rsidR="00DD18C8" w:rsidRDefault="00DD18C8" w:rsidP="00764D0C">
      <w:pPr>
        <w:rPr>
          <w:rtl/>
        </w:rPr>
      </w:pPr>
    </w:p>
    <w:p w14:paraId="6B831577" w14:textId="77777777" w:rsidR="0054519E" w:rsidRDefault="0054519E" w:rsidP="00764D0C">
      <w:pPr>
        <w:rPr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DD18C8" w:rsidRPr="00136E30" w14:paraId="4054DC3E" w14:textId="77777777" w:rsidTr="00B802AA">
        <w:trPr>
          <w:trHeight w:val="350"/>
        </w:trPr>
        <w:tc>
          <w:tcPr>
            <w:tcW w:w="1800" w:type="dxa"/>
            <w:shd w:val="clear" w:color="auto" w:fill="E6E6E6"/>
          </w:tcPr>
          <w:p w14:paraId="1EDB64FA" w14:textId="77777777" w:rsidR="00DD18C8" w:rsidRPr="00136E30" w:rsidRDefault="00DD18C8" w:rsidP="00B802AA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משרד</w:t>
            </w:r>
            <w:r w:rsidRPr="00136E30">
              <w:rPr>
                <w:rFonts w:ascii="Arial" w:hAnsi="Arial" w:cs="David" w:hint="cs"/>
                <w:b/>
                <w:rtl/>
              </w:rPr>
              <w:t>:</w:t>
            </w:r>
          </w:p>
        </w:tc>
        <w:tc>
          <w:tcPr>
            <w:tcW w:w="2520" w:type="dxa"/>
          </w:tcPr>
          <w:p w14:paraId="61BD9047" w14:textId="77777777" w:rsidR="00DD18C8" w:rsidRPr="00136E30" w:rsidRDefault="00DD18C8" w:rsidP="00B802AA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האוצר, רשות המיסים</w:t>
            </w:r>
          </w:p>
        </w:tc>
      </w:tr>
      <w:tr w:rsidR="00DD18C8" w:rsidRPr="00136E30" w14:paraId="7022E74D" w14:textId="77777777" w:rsidTr="004A31FA">
        <w:trPr>
          <w:trHeight w:val="486"/>
        </w:trPr>
        <w:tc>
          <w:tcPr>
            <w:tcW w:w="1800" w:type="dxa"/>
            <w:shd w:val="clear" w:color="auto" w:fill="E6E6E6"/>
          </w:tcPr>
          <w:p w14:paraId="1292184F" w14:textId="77777777" w:rsidR="00DD18C8" w:rsidRPr="00136E30" w:rsidRDefault="00DD18C8" w:rsidP="00B802AA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יחיד</w:t>
            </w:r>
            <w:r w:rsidRPr="00136E30">
              <w:rPr>
                <w:rFonts w:ascii="Arial" w:hAnsi="Arial" w:cs="David" w:hint="cs"/>
                <w:b/>
                <w:rtl/>
              </w:rPr>
              <w:t>ה מזמינה:</w:t>
            </w:r>
          </w:p>
        </w:tc>
        <w:tc>
          <w:tcPr>
            <w:tcW w:w="2520" w:type="dxa"/>
          </w:tcPr>
          <w:p w14:paraId="09BB43C1" w14:textId="77777777" w:rsidR="00DD18C8" w:rsidRPr="00136E30" w:rsidRDefault="00B802AA" w:rsidP="00B802AA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שע"ם</w:t>
            </w:r>
            <w:r w:rsidR="00DD18C8">
              <w:rPr>
                <w:rFonts w:ascii="Arial" w:hAnsi="Arial" w:cs="David" w:hint="cs"/>
                <w:b/>
                <w:rtl/>
              </w:rPr>
              <w:t xml:space="preserve"> </w:t>
            </w:r>
          </w:p>
        </w:tc>
      </w:tr>
      <w:tr w:rsidR="00DD18C8" w:rsidRPr="00136E30" w14:paraId="092CDAEE" w14:textId="77777777" w:rsidTr="00B802AA">
        <w:trPr>
          <w:trHeight w:val="370"/>
        </w:trPr>
        <w:tc>
          <w:tcPr>
            <w:tcW w:w="1800" w:type="dxa"/>
            <w:shd w:val="clear" w:color="auto" w:fill="E6E6E6"/>
          </w:tcPr>
          <w:p w14:paraId="06106AEA" w14:textId="77777777" w:rsidR="00DD18C8" w:rsidRPr="00136E30" w:rsidRDefault="00DD18C8" w:rsidP="00B802AA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 w:hint="cs"/>
                <w:b/>
                <w:rtl/>
              </w:rPr>
              <w:t>תאריך חוות דעת:</w:t>
            </w:r>
          </w:p>
        </w:tc>
        <w:tc>
          <w:tcPr>
            <w:tcW w:w="2520" w:type="dxa"/>
          </w:tcPr>
          <w:p w14:paraId="3EE242E3" w14:textId="77777777" w:rsidR="00DD18C8" w:rsidRPr="00136E30" w:rsidRDefault="00DF5A1F" w:rsidP="002C754F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17</w:t>
            </w:r>
            <w:r w:rsidR="00DC68D0">
              <w:rPr>
                <w:rFonts w:ascii="Arial" w:hAnsi="Arial" w:cs="David" w:hint="cs"/>
                <w:b/>
                <w:rtl/>
              </w:rPr>
              <w:t>.10.</w:t>
            </w:r>
            <w:r w:rsidR="002C754F">
              <w:rPr>
                <w:rFonts w:ascii="Arial" w:hAnsi="Arial" w:cs="David" w:hint="cs"/>
                <w:b/>
                <w:rtl/>
              </w:rPr>
              <w:t>202</w:t>
            </w:r>
            <w:r w:rsidR="00FD2DD9">
              <w:rPr>
                <w:rFonts w:ascii="Arial" w:hAnsi="Arial" w:cs="David" w:hint="cs"/>
                <w:b/>
                <w:rtl/>
              </w:rPr>
              <w:t>3</w:t>
            </w:r>
          </w:p>
        </w:tc>
      </w:tr>
    </w:tbl>
    <w:p w14:paraId="18D7957C" w14:textId="77777777" w:rsidR="00DD18C8" w:rsidRDefault="00DD18C8" w:rsidP="00DD18C8">
      <w:pPr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 xml:space="preserve">אל: ועדת המכרזים </w:t>
      </w:r>
    </w:p>
    <w:p w14:paraId="218E724B" w14:textId="77777777" w:rsidR="00DD18C8" w:rsidRDefault="00DD18C8" w:rsidP="00DD18C8">
      <w:pPr>
        <w:rPr>
          <w:rFonts w:ascii="Arial" w:hAnsi="Arial" w:cs="David"/>
          <w:b/>
          <w:rtl/>
        </w:rPr>
      </w:pPr>
    </w:p>
    <w:p w14:paraId="70C35C38" w14:textId="77777777" w:rsidR="00DD18C8" w:rsidRDefault="00DD18C8" w:rsidP="00DD18C8">
      <w:pPr>
        <w:jc w:val="center"/>
        <w:rPr>
          <w:rFonts w:ascii="Arial" w:hAnsi="Arial" w:cs="David"/>
          <w:bCs/>
          <w:u w:val="single"/>
          <w:rtl/>
        </w:rPr>
      </w:pPr>
      <w:r>
        <w:rPr>
          <w:rFonts w:ascii="Arial" w:hAnsi="Arial" w:cs="David" w:hint="cs"/>
          <w:bCs/>
          <w:rtl/>
        </w:rPr>
        <w:t xml:space="preserve">הנדון: </w:t>
      </w:r>
      <w:r>
        <w:rPr>
          <w:rFonts w:ascii="Arial" w:hAnsi="Arial" w:cs="David" w:hint="cs"/>
          <w:bCs/>
          <w:u w:val="single"/>
          <w:rtl/>
        </w:rPr>
        <w:t>חוות דעת מקצועית במסגרת כוונה להתקשר עם ספק יחיד/ ספק חוץ</w:t>
      </w:r>
    </w:p>
    <w:p w14:paraId="11B5BA4C" w14:textId="77777777" w:rsidR="00DD18C8" w:rsidRDefault="008F2D3F" w:rsidP="00DD18C8">
      <w:pPr>
        <w:jc w:val="both"/>
        <w:rPr>
          <w:rFonts w:ascii="Arial" w:hAnsi="Arial" w:cs="David"/>
          <w:b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2587F7" wp14:editId="61DDF4EE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219075" cy="146050"/>
                <wp:effectExtent l="0" t="0" r="1905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07DD9" w14:textId="77777777" w:rsidR="00B802AA" w:rsidRDefault="00B802AA" w:rsidP="00DD18C8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9pt;margin-top:11.85pt;width:17.25pt;height:1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31tgIAALg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" filled="f" stroked="f">
                <v:textbox>
                  <w:txbxContent>
                    <w:p w:rsidR="00B802AA" w:rsidRDefault="00B802AA" w:rsidP="00DD18C8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3B8A318" w14:textId="77777777" w:rsidR="00DD18C8" w:rsidRDefault="00DD18C8" w:rsidP="00DD18C8">
      <w:pPr>
        <w:jc w:val="both"/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 xml:space="preserve">הבקשה מסתמכת על תקנה  </w:t>
      </w:r>
      <w:r>
        <w:rPr>
          <w:rFonts w:ascii="Arial" w:hAnsi="Arial" w:cs="David"/>
          <w:b/>
        </w:rPr>
        <w:sym w:font="Wingdings" w:char="00FE"/>
      </w:r>
      <w:r>
        <w:rPr>
          <w:rFonts w:ascii="Arial" w:hAnsi="Arial" w:cs="David" w:hint="cs"/>
          <w:b/>
          <w:rtl/>
        </w:rPr>
        <w:t xml:space="preserve"> 3(29) / </w:t>
      </w:r>
      <w:r>
        <w:rPr>
          <w:rFonts w:ascii="Arial" w:hAnsi="Arial" w:cs="David"/>
          <w:b/>
        </w:rPr>
        <w:sym w:font="Wingdings" w:char="0072"/>
      </w:r>
      <w:r>
        <w:rPr>
          <w:rFonts w:ascii="Arial" w:hAnsi="Arial" w:cs="David" w:hint="cs"/>
          <w:b/>
          <w:rtl/>
        </w:rPr>
        <w:t xml:space="preserve"> 3(31) לתקנות חובת מכרזים ועל הוראות תכ"ם מס' 7.8.1 ו-7.8.2.</w:t>
      </w:r>
    </w:p>
    <w:p w14:paraId="5D558D02" w14:textId="77777777" w:rsidR="00DD18C8" w:rsidRDefault="00DD18C8" w:rsidP="00DD18C8">
      <w:pPr>
        <w:jc w:val="both"/>
        <w:rPr>
          <w:rFonts w:ascii="Arial" w:hAnsi="Arial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DD18C8" w14:paraId="0A2AA8D0" w14:textId="77777777" w:rsidTr="008F2D3F">
        <w:trPr>
          <w:trHeight w:val="61"/>
        </w:trPr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60F75E5" w14:textId="77777777" w:rsidR="00DD18C8" w:rsidRDefault="00DD18C8">
            <w:pPr>
              <w:spacing w:line="360" w:lineRule="auto"/>
              <w:rPr>
                <w:rFonts w:ascii="Arial" w:hAnsi="Arial" w:cs="David"/>
                <w:bCs/>
                <w:highlight w:val="yellow"/>
              </w:rPr>
            </w:pPr>
            <w:r>
              <w:rPr>
                <w:rFonts w:ascii="Arial" w:hAnsi="Arial" w:cs="David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D18C8" w14:paraId="4E7BBDDB" w14:textId="77777777" w:rsidTr="008F2D3F">
        <w:trPr>
          <w:trHeight w:val="764"/>
        </w:trPr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E624" w14:textId="77777777" w:rsidR="00DD18C8" w:rsidRPr="008F2D3F" w:rsidRDefault="00DC68D0" w:rsidP="008F2D3F">
            <w:pPr>
              <w:ind w:left="799" w:hanging="799"/>
              <w:rPr>
                <w:rFonts w:ascii="Calibri" w:hAnsi="Calibri" w:cs="David"/>
                <w:b/>
              </w:rPr>
            </w:pPr>
            <w:r>
              <w:rPr>
                <w:rFonts w:ascii="David" w:hAnsi="David" w:cs="David" w:hint="cs"/>
                <w:sz w:val="20"/>
                <w:rtl/>
              </w:rPr>
              <w:t xml:space="preserve">שע"ם מעונין לקבל שירותי תחזוקה שנתית ובנק שעות לסיוע טכני  מחברת </w:t>
            </w:r>
            <w:proofErr w:type="spellStart"/>
            <w:r w:rsidRPr="009116E2">
              <w:rPr>
                <w:rFonts w:ascii="Arial" w:hAnsi="Arial" w:cs="David"/>
                <w:bCs/>
              </w:rPr>
              <w:t>Messagenet</w:t>
            </w:r>
            <w:proofErr w:type="spellEnd"/>
            <w:r w:rsidRPr="009116E2">
              <w:rPr>
                <w:rFonts w:ascii="Arial" w:hAnsi="Arial" w:cs="David"/>
                <w:bCs/>
              </w:rPr>
              <w:t xml:space="preserve"> </w:t>
            </w:r>
            <w:r w:rsidRPr="009116E2">
              <w:rPr>
                <w:rFonts w:ascii="Arial" w:hAnsi="Arial" w:cs="David" w:hint="cs"/>
                <w:bCs/>
                <w:rtl/>
              </w:rPr>
              <w:t xml:space="preserve"> </w:t>
            </w:r>
            <w:r>
              <w:rPr>
                <w:rFonts w:ascii="David" w:hAnsi="David" w:cs="David" w:hint="cs"/>
                <w:sz w:val="20"/>
                <w:rtl/>
              </w:rPr>
              <w:t xml:space="preserve"> על תוכנת </w:t>
            </w:r>
            <w:r w:rsidR="005258D0">
              <w:rPr>
                <w:rFonts w:ascii="David" w:hAnsi="David" w:cs="David"/>
                <w:sz w:val="20"/>
              </w:rPr>
              <w:t>RightFax</w:t>
            </w:r>
            <w:r>
              <w:rPr>
                <w:rFonts w:ascii="David" w:hAnsi="David" w:cs="David" w:hint="cs"/>
                <w:sz w:val="20"/>
                <w:rtl/>
              </w:rPr>
              <w:t xml:space="preserve"> המופעלת במחשביו</w:t>
            </w:r>
            <w:r w:rsidR="008F2D3F">
              <w:rPr>
                <w:rFonts w:ascii="David" w:hAnsi="David" w:cs="David" w:hint="cs"/>
                <w:rtl/>
              </w:rPr>
              <w:t>.</w:t>
            </w:r>
          </w:p>
        </w:tc>
      </w:tr>
    </w:tbl>
    <w:p w14:paraId="7C2F5F09" w14:textId="77777777" w:rsidR="00DD18C8" w:rsidRDefault="008F2D3F" w:rsidP="00DD18C8">
      <w:pPr>
        <w:rPr>
          <w:rFonts w:ascii="Arial" w:hAnsi="Arial" w:cs="David"/>
          <w:b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A4560" wp14:editId="74143177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219075" cy="146050"/>
                <wp:effectExtent l="0" t="1270" r="1905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1F29E" w14:textId="77777777" w:rsidR="00B802AA" w:rsidRDefault="00B802AA" w:rsidP="00DD18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29.75pt;margin-top:-.15pt;width:17.2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iuxuQIAAL8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" filled="f" stroked="f">
                <v:textbox>
                  <w:txbxContent>
                    <w:p w:rsidR="00B802AA" w:rsidRDefault="00B802AA" w:rsidP="00DD18C8"/>
                  </w:txbxContent>
                </v:textbox>
              </v:shape>
            </w:pict>
          </mc:Fallback>
        </mc:AlternateContent>
      </w:r>
      <w:r w:rsidR="00DD18C8">
        <w:rPr>
          <w:rFonts w:ascii="Arial" w:hAnsi="Arial" w:cs="David" w:hint="cs"/>
          <w:bCs/>
          <w:rtl/>
        </w:rPr>
        <w:t xml:space="preserve">האם קיים בנושא ההתקשרות מכרז </w:t>
      </w:r>
      <w:proofErr w:type="spellStart"/>
      <w:r w:rsidR="00DD18C8">
        <w:rPr>
          <w:rFonts w:ascii="Arial" w:hAnsi="Arial" w:cs="David" w:hint="cs"/>
          <w:bCs/>
          <w:rtl/>
        </w:rPr>
        <w:t>חשכ"לי</w:t>
      </w:r>
      <w:proofErr w:type="spellEnd"/>
      <w:r w:rsidR="00DD18C8">
        <w:rPr>
          <w:rFonts w:ascii="Arial" w:hAnsi="Arial" w:cs="David" w:hint="cs"/>
          <w:b/>
          <w:rtl/>
        </w:rPr>
        <w:t xml:space="preserve">                      </w:t>
      </w:r>
      <w:r w:rsidR="00DD18C8">
        <w:rPr>
          <w:rFonts w:ascii="Arial" w:hAnsi="Arial" w:cs="David"/>
          <w:b/>
        </w:rPr>
        <w:sym w:font="Wingdings" w:char="0072"/>
      </w:r>
      <w:r w:rsidR="00DD18C8">
        <w:rPr>
          <w:rFonts w:ascii="Arial" w:hAnsi="Arial" w:cs="David" w:hint="cs"/>
          <w:b/>
          <w:rtl/>
        </w:rPr>
        <w:t xml:space="preserve">  כן     </w:t>
      </w:r>
      <w:r w:rsidR="00DD18C8">
        <w:rPr>
          <w:rFonts w:ascii="Arial" w:hAnsi="Arial" w:cs="David"/>
          <w:b/>
        </w:rPr>
        <w:sym w:font="Wingdings" w:char="00FE"/>
      </w:r>
      <w:r w:rsidR="00DD18C8">
        <w:rPr>
          <w:rFonts w:ascii="Arial" w:hAnsi="Arial" w:cs="David" w:hint="cs"/>
          <w:b/>
          <w:rtl/>
        </w:rPr>
        <w:t xml:space="preserve">  לא</w:t>
      </w:r>
    </w:p>
    <w:p w14:paraId="405DCC5D" w14:textId="77777777" w:rsidR="00DD18C8" w:rsidRDefault="00DD18C8" w:rsidP="00DD18C8">
      <w:pPr>
        <w:rPr>
          <w:rFonts w:ascii="Arial" w:hAnsi="Arial" w:cs="David"/>
          <w:b/>
          <w:rtl/>
        </w:rPr>
      </w:pPr>
      <w:r>
        <w:rPr>
          <w:rFonts w:ascii="Arial" w:hAnsi="Arial" w:cs="David" w:hint="cs"/>
          <w:bCs/>
          <w:rtl/>
        </w:rPr>
        <w:t>סוג ההתקשרות</w:t>
      </w:r>
      <w:r>
        <w:rPr>
          <w:rFonts w:ascii="Arial" w:hAnsi="Arial" w:cs="David" w:hint="cs"/>
          <w:b/>
          <w:rtl/>
        </w:rPr>
        <w:t>:</w:t>
      </w:r>
    </w:p>
    <w:tbl>
      <w:tblPr>
        <w:bidiVisual/>
        <w:tblW w:w="8355" w:type="dxa"/>
        <w:tblInd w:w="825" w:type="dxa"/>
        <w:tblLayout w:type="fixed"/>
        <w:tblLook w:val="04A0" w:firstRow="1" w:lastRow="0" w:firstColumn="1" w:lastColumn="0" w:noHBand="0" w:noVBand="1"/>
      </w:tblPr>
      <w:tblGrid>
        <w:gridCol w:w="1796"/>
        <w:gridCol w:w="462"/>
        <w:gridCol w:w="2650"/>
        <w:gridCol w:w="327"/>
        <w:gridCol w:w="2468"/>
        <w:gridCol w:w="652"/>
      </w:tblGrid>
      <w:tr w:rsidR="00DD18C8" w14:paraId="508F7EDB" w14:textId="77777777" w:rsidTr="005258D0">
        <w:trPr>
          <w:trHeight w:val="509"/>
        </w:trPr>
        <w:tc>
          <w:tcPr>
            <w:tcW w:w="2258" w:type="dxa"/>
            <w:gridSpan w:val="2"/>
            <w:hideMark/>
          </w:tcPr>
          <w:p w14:paraId="6975DB6F" w14:textId="77777777" w:rsidR="00DD18C8" w:rsidRDefault="008F2D3F" w:rsidP="005258D0">
            <w:pPr>
              <w:ind w:right="283" w:firstLine="569"/>
              <w:rPr>
                <w:rFonts w:ascii="Arial" w:hAnsi="Arial" w:cs="David"/>
                <w:b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5BA87E8" wp14:editId="1FFCBBDB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1270" t="0" r="0" b="4445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4487B1" w14:textId="77777777" w:rsidR="00B802AA" w:rsidRDefault="00B802AA" w:rsidP="00DD18C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421pt;margin-top:12.05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KdvQ2S1AgAAvwUA&#10;AA4AAAAAAAAAAAAAAAAALgIAAGRycy9lMm9Eb2MueG1sUEsBAi0AFAAGAAgAAAAhAN+tHGfdAAAA&#10;CQEAAA8AAAAAAAAAAAAAAAAADwUAAGRycy9kb3ducmV2LnhtbFBLBQYAAAAABAAEAPMAAAAZBgAA&#10;AAA=&#10;" filled="f" stroked="f">
                      <v:textbox>
                        <w:txbxContent>
                          <w:p w:rsidR="00B802AA" w:rsidRDefault="00B802AA" w:rsidP="00DD18C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BF7B9A" wp14:editId="75F5A1E0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3175" r="0" b="0"/>
                      <wp:wrapNone/>
                      <wp:docPr id="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0A0882" w14:textId="77777777" w:rsidR="00B802AA" w:rsidRDefault="00B802AA" w:rsidP="00DD18C8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9" type="#_x0000_t202" style="position:absolute;left:0;text-align:left;margin-left:438.9pt;margin-top:10.4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l1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49JGt1reyOoRBKwk&#10;CAy0CFMPFo1U3zEaYIJkWH/bUcUwat8LeARJSIgdOW5DZosINurcsjm3UFECVIYNRtNyZaYxtesV&#10;3zYQaXp2Qt7Aw6m5E/VTVofnBlPCcTtMNDuGzvfO62nuLn8B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7Swpdb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B802AA" w:rsidRDefault="00B802AA" w:rsidP="00DD18C8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8C8">
              <w:rPr>
                <w:rFonts w:ascii="Arial" w:hAnsi="Arial" w:cs="David" w:hint="cs"/>
                <w:b/>
                <w:rtl/>
              </w:rPr>
              <w:t xml:space="preserve">  </w:t>
            </w:r>
            <w:r w:rsidR="005258D0">
              <w:rPr>
                <w:rFonts w:ascii="Arial" w:hAnsi="Arial" w:cs="David" w:hint="cs"/>
                <w:b/>
              </w:rPr>
              <w:t>X</w:t>
            </w:r>
            <w:r w:rsidR="00DD18C8">
              <w:rPr>
                <w:rFonts w:ascii="Arial" w:hAnsi="Arial" w:cs="David" w:hint="cs"/>
                <w:b/>
                <w:rtl/>
              </w:rPr>
              <w:t xml:space="preserve">   טובין</w:t>
            </w:r>
          </w:p>
        </w:tc>
        <w:tc>
          <w:tcPr>
            <w:tcW w:w="2977" w:type="dxa"/>
            <w:gridSpan w:val="2"/>
            <w:hideMark/>
          </w:tcPr>
          <w:p w14:paraId="69700E62" w14:textId="77777777" w:rsidR="00DD18C8" w:rsidRDefault="00DD18C8" w:rsidP="00900215">
            <w:pPr>
              <w:ind w:right="283"/>
              <w:rPr>
                <w:rFonts w:ascii="Arial" w:hAnsi="Arial" w:cs="David"/>
                <w:b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 </w:t>
            </w:r>
            <w:r w:rsidR="005258D0">
              <w:rPr>
                <w:rFonts w:ascii="Arial" w:hAnsi="Arial" w:cs="David" w:hint="cs"/>
                <w:b/>
              </w:rPr>
              <w:t>X</w:t>
            </w:r>
            <w:r>
              <w:rPr>
                <w:rFonts w:ascii="Arial" w:hAnsi="Arial" w:cs="David" w:hint="cs"/>
                <w:b/>
                <w:rtl/>
              </w:rPr>
              <w:t xml:space="preserve"> שירותים</w:t>
            </w:r>
          </w:p>
        </w:tc>
        <w:tc>
          <w:tcPr>
            <w:tcW w:w="3120" w:type="dxa"/>
            <w:gridSpan w:val="2"/>
            <w:hideMark/>
          </w:tcPr>
          <w:p w14:paraId="0AE4B65F" w14:textId="77777777" w:rsidR="00DD18C8" w:rsidRDefault="00DD18C8">
            <w:pPr>
              <w:ind w:right="283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  ביצוע עבודה</w:t>
            </w:r>
          </w:p>
          <w:p w14:paraId="03351C27" w14:textId="77777777" w:rsidR="00451DBA" w:rsidRDefault="00451DBA">
            <w:pPr>
              <w:ind w:right="283"/>
              <w:rPr>
                <w:rFonts w:ascii="Arial" w:hAnsi="Arial" w:cs="David"/>
                <w:b/>
                <w:rtl/>
              </w:rPr>
            </w:pPr>
          </w:p>
          <w:p w14:paraId="2785BC24" w14:textId="77777777" w:rsidR="00966EEB" w:rsidRDefault="00966EEB">
            <w:pPr>
              <w:ind w:right="283"/>
              <w:rPr>
                <w:rFonts w:ascii="Arial" w:hAnsi="Arial" w:cs="David"/>
                <w:b/>
              </w:rPr>
            </w:pPr>
          </w:p>
        </w:tc>
      </w:tr>
      <w:tr w:rsidR="00DC68D0" w14:paraId="3CA615FB" w14:textId="77777777" w:rsidTr="005258D0">
        <w:tblPrEx>
          <w:tblLook w:val="01E0" w:firstRow="1" w:lastRow="1" w:firstColumn="1" w:lastColumn="1" w:noHBand="0" w:noVBand="0"/>
        </w:tblPrEx>
        <w:trPr>
          <w:gridAfter w:val="1"/>
          <w:wAfter w:w="652" w:type="dxa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C0276DE" w14:textId="77777777" w:rsidR="00DC68D0" w:rsidRDefault="00DC68D0" w:rsidP="005258D0">
            <w:pPr>
              <w:spacing w:line="360" w:lineRule="auto"/>
              <w:ind w:firstLine="3"/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>שם הספק:</w:t>
            </w:r>
          </w:p>
        </w:tc>
        <w:tc>
          <w:tcPr>
            <w:tcW w:w="5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FE48" w14:textId="77777777" w:rsidR="00DC68D0" w:rsidRPr="00510B7B" w:rsidRDefault="00235737" w:rsidP="00DC68D0">
            <w:pPr>
              <w:rPr>
                <w:rFonts w:ascii="Arial" w:hAnsi="Arial" w:cs="David"/>
                <w:bCs/>
                <w:highlight w:val="yellow"/>
              </w:rPr>
            </w:pPr>
            <w:proofErr w:type="spellStart"/>
            <w:r w:rsidRPr="00235737">
              <w:rPr>
                <w:rFonts w:ascii="Arial" w:hAnsi="Arial" w:cs="David" w:hint="cs"/>
                <w:b/>
                <w:rtl/>
              </w:rPr>
              <w:t>מסייג</w:t>
            </w:r>
            <w:r w:rsidRPr="00235737">
              <w:rPr>
                <w:rFonts w:ascii="Arial" w:hAnsi="Arial" w:cs="David"/>
                <w:b/>
                <w:rtl/>
              </w:rPr>
              <w:t>'</w:t>
            </w:r>
            <w:r w:rsidRPr="00235737">
              <w:rPr>
                <w:rFonts w:ascii="Arial" w:hAnsi="Arial" w:cs="David" w:hint="cs"/>
                <w:b/>
                <w:rtl/>
              </w:rPr>
              <w:t>נט</w:t>
            </w:r>
            <w:proofErr w:type="spellEnd"/>
            <w:r w:rsidRPr="00235737">
              <w:rPr>
                <w:rFonts w:ascii="Arial" w:hAnsi="Arial" w:cs="David"/>
                <w:b/>
                <w:rtl/>
              </w:rPr>
              <w:t xml:space="preserve"> </w:t>
            </w:r>
            <w:r w:rsidRPr="00235737">
              <w:rPr>
                <w:rFonts w:ascii="Arial" w:hAnsi="Arial" w:cs="David" w:hint="cs"/>
                <w:b/>
                <w:rtl/>
              </w:rPr>
              <w:t>בע</w:t>
            </w:r>
            <w:r w:rsidRPr="00235737">
              <w:rPr>
                <w:rFonts w:ascii="Arial" w:hAnsi="Arial" w:cs="David"/>
                <w:b/>
                <w:rtl/>
              </w:rPr>
              <w:t>"</w:t>
            </w:r>
            <w:r w:rsidRPr="00235737">
              <w:rPr>
                <w:rFonts w:ascii="Arial" w:hAnsi="Arial" w:cs="David" w:hint="cs"/>
                <w:b/>
                <w:rtl/>
              </w:rPr>
              <w:t>מ</w:t>
            </w:r>
          </w:p>
        </w:tc>
      </w:tr>
      <w:tr w:rsidR="009C6D25" w:rsidRPr="0060320E" w14:paraId="34DBF2E6" w14:textId="77777777" w:rsidTr="005258D0">
        <w:tblPrEx>
          <w:tblLook w:val="01E0" w:firstRow="1" w:lastRow="1" w:firstColumn="1" w:lastColumn="1" w:noHBand="0" w:noVBand="0"/>
        </w:tblPrEx>
        <w:trPr>
          <w:gridAfter w:val="1"/>
          <w:wAfter w:w="652" w:type="dxa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AA6018B" w14:textId="77777777" w:rsidR="009C6D25" w:rsidRDefault="009C6D25" w:rsidP="009C6D25">
            <w:pPr>
              <w:rPr>
                <w:rFonts w:ascii="Arial" w:hAnsi="Arial" w:cs="David"/>
                <w:bCs/>
                <w:rtl/>
              </w:rPr>
            </w:pPr>
            <w:r>
              <w:rPr>
                <w:rFonts w:ascii="Arial" w:hAnsi="Arial" w:cs="David" w:hint="cs"/>
                <w:bCs/>
                <w:rtl/>
              </w:rPr>
              <w:t xml:space="preserve">מספר הספק </w:t>
            </w:r>
          </w:p>
          <w:p w14:paraId="5D9616A6" w14:textId="77777777" w:rsidR="009C6D25" w:rsidRDefault="009C6D25" w:rsidP="009C6D25">
            <w:pPr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 xml:space="preserve">(ח.פ/ח.צ/ע.מ/מספר עמותה) </w:t>
            </w:r>
          </w:p>
        </w:tc>
        <w:tc>
          <w:tcPr>
            <w:tcW w:w="5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C062" w14:textId="77777777" w:rsidR="009C6D25" w:rsidRDefault="009C6D25" w:rsidP="009C6D25">
            <w:pPr>
              <w:rPr>
                <w:rFonts w:ascii="Arial" w:hAnsi="Arial" w:cs="David"/>
                <w:b/>
                <w:highlight w:val="yellow"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עוסק מורשה:    </w:t>
            </w:r>
            <w:r w:rsidR="00DC68D0">
              <w:rPr>
                <w:rFonts w:ascii="Arial" w:hAnsi="Arial" w:cs="David" w:hint="cs"/>
                <w:b/>
                <w:rtl/>
              </w:rPr>
              <w:t xml:space="preserve">513242495     </w:t>
            </w:r>
            <w:r>
              <w:rPr>
                <w:rFonts w:ascii="Arial" w:hAnsi="Arial" w:cs="David" w:hint="cs"/>
                <w:b/>
                <w:rtl/>
              </w:rPr>
              <w:t xml:space="preserve">    מס' ספק בממשלה:  </w:t>
            </w:r>
          </w:p>
          <w:p w14:paraId="45B466E3" w14:textId="77777777" w:rsidR="009C6D25" w:rsidRDefault="009C6D25" w:rsidP="009C6D25">
            <w:pPr>
              <w:rPr>
                <w:rFonts w:ascii="Arial" w:hAnsi="Arial" w:cs="David"/>
                <w:b/>
                <w:highlight w:val="yellow"/>
              </w:rPr>
            </w:pPr>
          </w:p>
        </w:tc>
      </w:tr>
      <w:tr w:rsidR="009C6D25" w14:paraId="3287438D" w14:textId="77777777" w:rsidTr="005258D0">
        <w:tblPrEx>
          <w:tblLook w:val="01E0" w:firstRow="1" w:lastRow="1" w:firstColumn="1" w:lastColumn="1" w:noHBand="0" w:noVBand="0"/>
        </w:tblPrEx>
        <w:trPr>
          <w:gridAfter w:val="1"/>
          <w:wAfter w:w="652" w:type="dxa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50232A0" w14:textId="77777777" w:rsidR="009C6D25" w:rsidRDefault="009C6D25" w:rsidP="009C6D25">
            <w:pPr>
              <w:spacing w:line="360" w:lineRule="auto"/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 xml:space="preserve">ספק זה הנו: 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127E" w14:textId="77777777" w:rsidR="009C6D25" w:rsidRDefault="009C6D25" w:rsidP="009C6D25">
            <w:pPr>
              <w:rPr>
                <w:rFonts w:ascii="Arial" w:hAnsi="Arial" w:cs="David"/>
                <w:b/>
              </w:rPr>
            </w:pPr>
            <w:r>
              <w:rPr>
                <w:rFonts w:ascii="Arial" w:hAnsi="Arial" w:cs="David"/>
                <w:b/>
              </w:rPr>
              <w:sym w:font="Wingdings" w:char="00FE"/>
            </w:r>
            <w:r>
              <w:rPr>
                <w:rFonts w:ascii="Arial" w:hAnsi="Arial" w:cs="David"/>
                <w:b/>
              </w:rPr>
              <w:t xml:space="preserve">     </w:t>
            </w:r>
            <w:r>
              <w:rPr>
                <w:rFonts w:ascii="Arial" w:hAnsi="Arial" w:cs="David" w:hint="cs"/>
                <w:b/>
                <w:rtl/>
              </w:rPr>
              <w:t xml:space="preserve"> ספק יחיד    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B5B0B" w14:textId="77777777" w:rsidR="009C6D25" w:rsidRDefault="009C6D25" w:rsidP="009C6D25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0072"/>
            </w:r>
            <w:r>
              <w:rPr>
                <w:rFonts w:ascii="Arial" w:hAnsi="Arial" w:cs="David" w:hint="cs"/>
                <w:b/>
                <w:rtl/>
              </w:rPr>
              <w:t xml:space="preserve"> ספק חוץ </w:t>
            </w:r>
          </w:p>
          <w:p w14:paraId="0C0084CC" w14:textId="77777777" w:rsidR="009C6D25" w:rsidRDefault="009C6D25" w:rsidP="009C6D25">
            <w:pPr>
              <w:rPr>
                <w:rFonts w:ascii="Arial" w:hAnsi="Arial" w:cs="David"/>
                <w:b/>
                <w:rtl/>
              </w:rPr>
            </w:pPr>
          </w:p>
          <w:p w14:paraId="0AF34ABF" w14:textId="77777777" w:rsidR="009C6D25" w:rsidRDefault="009C6D25" w:rsidP="009C6D25">
            <w:pPr>
              <w:rPr>
                <w:rFonts w:ascii="Arial" w:hAnsi="Arial" w:cs="David"/>
                <w:b/>
              </w:rPr>
            </w:pPr>
          </w:p>
        </w:tc>
      </w:tr>
      <w:tr w:rsidR="009C6D25" w14:paraId="68DB6B43" w14:textId="77777777" w:rsidTr="005258D0">
        <w:tblPrEx>
          <w:tblLook w:val="01E0" w:firstRow="1" w:lastRow="1" w:firstColumn="1" w:lastColumn="1" w:noHBand="0" w:noVBand="0"/>
        </w:tblPrEx>
        <w:trPr>
          <w:gridAfter w:val="1"/>
          <w:wAfter w:w="652" w:type="dxa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373A9D" w14:textId="77777777" w:rsidR="009C6D25" w:rsidRPr="00136E30" w:rsidRDefault="009C6D25" w:rsidP="009C6D25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אומדן / שווי ההתקשרות: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49F8" w14:textId="77777777" w:rsidR="00DC68D0" w:rsidRDefault="005258D0" w:rsidP="002C75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132,283</w:t>
            </w:r>
            <w:r w:rsidR="0053246B">
              <w:rPr>
                <w:rFonts w:ascii="Arial" w:hAnsi="Arial" w:cs="Arial" w:hint="cs"/>
                <w:sz w:val="22"/>
                <w:szCs w:val="22"/>
                <w:rtl/>
              </w:rPr>
              <w:t xml:space="preserve"> ₪ כולל מע"מ</w:t>
            </w:r>
          </w:p>
          <w:p w14:paraId="68B253A8" w14:textId="77777777" w:rsidR="009C6D25" w:rsidRPr="00FC6125" w:rsidRDefault="009C6D25" w:rsidP="009C6D2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4673" w14:textId="77777777" w:rsidR="009C6D25" w:rsidRDefault="009C6D25" w:rsidP="009C6D25">
            <w:pPr>
              <w:rPr>
                <w:rFonts w:ascii="Arial" w:hAnsi="Arial" w:cs="David"/>
                <w:b/>
              </w:rPr>
            </w:pPr>
          </w:p>
        </w:tc>
      </w:tr>
      <w:tr w:rsidR="00DC68D0" w14:paraId="360DE9C4" w14:textId="77777777" w:rsidTr="005258D0">
        <w:tblPrEx>
          <w:tblLook w:val="01E0" w:firstRow="1" w:lastRow="1" w:firstColumn="1" w:lastColumn="1" w:noHBand="0" w:noVBand="0"/>
        </w:tblPrEx>
        <w:trPr>
          <w:gridAfter w:val="1"/>
          <w:wAfter w:w="652" w:type="dxa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4AEE01A" w14:textId="77777777" w:rsidR="00DC68D0" w:rsidRPr="00136E30" w:rsidRDefault="00DC68D0" w:rsidP="00DC68D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תקופת ההתקשרות: 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B78" w14:textId="77777777" w:rsidR="00DC68D0" w:rsidRDefault="00DC68D0" w:rsidP="002C754F">
            <w:pPr>
              <w:rPr>
                <w:rFonts w:ascii="Arial" w:hAnsi="Arial" w:cs="David"/>
                <w:b/>
                <w:highlight w:val="yellow"/>
              </w:rPr>
            </w:pPr>
            <w:r>
              <w:rPr>
                <w:rFonts w:ascii="Arial" w:hAnsi="Arial" w:cs="David"/>
                <w:b/>
                <w:rtl/>
              </w:rPr>
              <w:t>01.01.</w:t>
            </w:r>
            <w:r w:rsidR="002C754F">
              <w:rPr>
                <w:rFonts w:ascii="Arial" w:hAnsi="Arial" w:cs="David" w:hint="cs"/>
                <w:b/>
                <w:rtl/>
              </w:rPr>
              <w:t>202</w:t>
            </w:r>
            <w:r w:rsidR="005258D0">
              <w:rPr>
                <w:rFonts w:ascii="Arial" w:hAnsi="Arial" w:cs="David" w:hint="cs"/>
                <w:b/>
                <w:rtl/>
              </w:rPr>
              <w:t>4</w:t>
            </w:r>
            <w:r>
              <w:rPr>
                <w:rFonts w:ascii="Arial" w:hAnsi="Arial" w:cs="David"/>
                <w:b/>
                <w:rtl/>
              </w:rPr>
              <w:t>-31.12.</w:t>
            </w:r>
            <w:r w:rsidR="002C754F">
              <w:rPr>
                <w:rFonts w:ascii="Arial" w:hAnsi="Arial" w:cs="David" w:hint="cs"/>
                <w:b/>
                <w:rtl/>
              </w:rPr>
              <w:t>202</w:t>
            </w:r>
            <w:r w:rsidR="005258D0">
              <w:rPr>
                <w:rFonts w:ascii="Arial" w:hAnsi="Arial" w:cs="David" w:hint="cs"/>
                <w:b/>
                <w:rtl/>
              </w:rPr>
              <w:t>4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6BCA" w14:textId="77777777" w:rsidR="00DC68D0" w:rsidRDefault="00DC68D0" w:rsidP="00DC68D0">
            <w:pPr>
              <w:rPr>
                <w:rFonts w:ascii="Arial" w:hAnsi="Arial" w:cs="David"/>
                <w:b/>
              </w:rPr>
            </w:pPr>
          </w:p>
        </w:tc>
      </w:tr>
    </w:tbl>
    <w:p w14:paraId="4ECDE5AF" w14:textId="77777777" w:rsidR="005258D0" w:rsidRDefault="005258D0" w:rsidP="00DC68D0">
      <w:pPr>
        <w:rPr>
          <w:rFonts w:ascii="Arial" w:hAnsi="Arial" w:cs="David"/>
          <w:bCs/>
          <w:rtl/>
        </w:rPr>
      </w:pPr>
    </w:p>
    <w:p w14:paraId="4BF1507A" w14:textId="77777777" w:rsidR="00DC68D0" w:rsidRDefault="00E05AEA" w:rsidP="00DC68D0">
      <w:pPr>
        <w:rPr>
          <w:rFonts w:ascii="Arial" w:hAnsi="Arial" w:cs="David"/>
          <w:bCs/>
          <w:rtl/>
        </w:rPr>
      </w:pPr>
      <w:r>
        <w:rPr>
          <w:rFonts w:ascii="Arial" w:hAnsi="Arial" w:cs="David" w:hint="cs"/>
          <w:bCs/>
          <w:rtl/>
        </w:rPr>
        <w:t>נימוקים כי הספק הוא ספק יחיד:</w:t>
      </w:r>
    </w:p>
    <w:p w14:paraId="03A9335D" w14:textId="77777777" w:rsidR="00DC68D0" w:rsidRPr="00DC68D0" w:rsidRDefault="00DC68D0" w:rsidP="00DC68D0">
      <w:pPr>
        <w:rPr>
          <w:rFonts w:ascii="Arial" w:hAnsi="Arial" w:cs="David"/>
          <w:bCs/>
          <w:rtl/>
        </w:rPr>
      </w:pPr>
      <w:r>
        <w:rPr>
          <w:rFonts w:ascii="Arial" w:hAnsi="Arial" w:cs="David" w:hint="cs"/>
          <w:b/>
          <w:rtl/>
        </w:rPr>
        <w:t xml:space="preserve">לפני </w:t>
      </w:r>
      <w:r w:rsidR="00235737">
        <w:rPr>
          <w:rFonts w:ascii="Arial" w:hAnsi="Arial" w:cs="David" w:hint="cs"/>
          <w:b/>
          <w:rtl/>
        </w:rPr>
        <w:t>שנים רבות</w:t>
      </w:r>
      <w:r>
        <w:rPr>
          <w:rFonts w:ascii="Arial" w:hAnsi="Arial" w:cs="David" w:hint="cs"/>
          <w:b/>
          <w:rtl/>
        </w:rPr>
        <w:t xml:space="preserve"> שע"ם רכש </w:t>
      </w:r>
      <w:r w:rsidR="005258D0">
        <w:rPr>
          <w:rFonts w:ascii="Arial" w:hAnsi="Arial" w:cs="David" w:hint="cs"/>
          <w:b/>
          <w:rtl/>
        </w:rPr>
        <w:t xml:space="preserve">את המוצר </w:t>
      </w:r>
      <w:r w:rsidR="005258D0" w:rsidRPr="00775E19">
        <w:rPr>
          <w:rFonts w:cs="David"/>
        </w:rPr>
        <w:t>RightFax</w:t>
      </w:r>
      <w:r w:rsidR="005258D0">
        <w:rPr>
          <w:rFonts w:ascii="Arial" w:hAnsi="Arial" w:cs="David" w:hint="cs"/>
          <w:b/>
          <w:rtl/>
        </w:rPr>
        <w:t xml:space="preserve"> ה</w:t>
      </w:r>
      <w:r>
        <w:rPr>
          <w:rFonts w:ascii="Arial" w:hAnsi="Arial" w:cs="David" w:hint="cs"/>
          <w:b/>
          <w:rtl/>
        </w:rPr>
        <w:t xml:space="preserve">משמש </w:t>
      </w:r>
      <w:r w:rsidR="009F38F7">
        <w:rPr>
          <w:rFonts w:ascii="Arial" w:hAnsi="Arial" w:cs="David" w:hint="cs"/>
          <w:b/>
          <w:rtl/>
        </w:rPr>
        <w:t xml:space="preserve">את כלל עובדי רשות המסים </w:t>
      </w:r>
      <w:r w:rsidR="00235737">
        <w:rPr>
          <w:rFonts w:ascii="Arial" w:hAnsi="Arial" w:cs="David" w:hint="cs"/>
          <w:b/>
          <w:rtl/>
        </w:rPr>
        <w:t xml:space="preserve">לקבלה ולשליחה של </w:t>
      </w:r>
      <w:r>
        <w:rPr>
          <w:rFonts w:ascii="Arial" w:hAnsi="Arial" w:cs="David" w:hint="cs"/>
          <w:b/>
          <w:rtl/>
        </w:rPr>
        <w:t>פקסים</w:t>
      </w:r>
      <w:r w:rsidR="005258D0">
        <w:rPr>
          <w:rFonts w:ascii="Arial" w:hAnsi="Arial" w:cs="David" w:hint="cs"/>
          <w:b/>
          <w:rtl/>
        </w:rPr>
        <w:t>.</w:t>
      </w:r>
      <w:r>
        <w:rPr>
          <w:rFonts w:ascii="Arial" w:hAnsi="Arial" w:cs="David" w:hint="cs"/>
          <w:b/>
          <w:rtl/>
        </w:rPr>
        <w:t xml:space="preserve"> הרכש בוצע </w:t>
      </w:r>
      <w:proofErr w:type="spellStart"/>
      <w:r w:rsidR="00235737">
        <w:rPr>
          <w:rFonts w:ascii="Arial" w:hAnsi="Arial" w:cs="David" w:hint="cs"/>
          <w:b/>
          <w:rtl/>
        </w:rPr>
        <w:t>מחב</w:t>
      </w:r>
      <w:proofErr w:type="spellEnd"/>
      <w:r w:rsidR="00235737">
        <w:rPr>
          <w:rFonts w:ascii="Arial" w:hAnsi="Arial" w:cs="David" w:hint="cs"/>
          <w:b/>
          <w:rtl/>
        </w:rPr>
        <w:t>' "</w:t>
      </w:r>
      <w:proofErr w:type="spellStart"/>
      <w:r w:rsidR="00235737" w:rsidRPr="00235737">
        <w:rPr>
          <w:rFonts w:ascii="Arial" w:hAnsi="Arial" w:cs="David" w:hint="cs"/>
          <w:b/>
          <w:rtl/>
        </w:rPr>
        <w:t>מסייג</w:t>
      </w:r>
      <w:r w:rsidR="00235737" w:rsidRPr="00235737">
        <w:rPr>
          <w:rFonts w:ascii="Arial" w:hAnsi="Arial" w:cs="David"/>
          <w:b/>
          <w:rtl/>
        </w:rPr>
        <w:t>'</w:t>
      </w:r>
      <w:r w:rsidR="00235737" w:rsidRPr="00235737">
        <w:rPr>
          <w:rFonts w:ascii="Arial" w:hAnsi="Arial" w:cs="David" w:hint="cs"/>
          <w:b/>
          <w:rtl/>
        </w:rPr>
        <w:t>נט</w:t>
      </w:r>
      <w:proofErr w:type="spellEnd"/>
      <w:r w:rsidR="00235737">
        <w:rPr>
          <w:rFonts w:ascii="Arial" w:hAnsi="Arial" w:cs="David" w:hint="cs"/>
          <w:b/>
          <w:rtl/>
        </w:rPr>
        <w:t>"</w:t>
      </w:r>
      <w:r w:rsidR="00235737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שהינה המפיץ הבלעדי </w:t>
      </w:r>
      <w:r w:rsidR="005258D0">
        <w:rPr>
          <w:rFonts w:cs="David" w:hint="cs"/>
          <w:rtl/>
        </w:rPr>
        <w:t xml:space="preserve">בישראל </w:t>
      </w:r>
      <w:r>
        <w:rPr>
          <w:rFonts w:cs="David" w:hint="cs"/>
          <w:rtl/>
        </w:rPr>
        <w:t xml:space="preserve">של חב' </w:t>
      </w:r>
      <w:r w:rsidR="005258D0">
        <w:rPr>
          <w:rFonts w:cs="David"/>
        </w:rPr>
        <w:t>OpenText</w:t>
      </w:r>
      <w:r>
        <w:rPr>
          <w:rFonts w:cs="David" w:hint="cs"/>
          <w:rtl/>
        </w:rPr>
        <w:t xml:space="preserve"> יצרנית התוכנה </w:t>
      </w:r>
      <w:r w:rsidRPr="00775E19">
        <w:rPr>
          <w:rFonts w:cs="David"/>
        </w:rPr>
        <w:t>RightFax</w:t>
      </w:r>
      <w:r w:rsidR="005258D0">
        <w:rPr>
          <w:rFonts w:cs="David" w:hint="cs"/>
          <w:rtl/>
        </w:rPr>
        <w:t>.</w:t>
      </w:r>
    </w:p>
    <w:p w14:paraId="0D241E80" w14:textId="77777777" w:rsidR="00DC68D0" w:rsidRDefault="00DC68D0" w:rsidP="00DC68D0">
      <w:pPr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>מערכת הפקסים הזו משמשת את כלל עובדי רשות המסים</w:t>
      </w:r>
      <w:r w:rsidR="009F38F7">
        <w:rPr>
          <w:rFonts w:ascii="Arial" w:hAnsi="Arial" w:cs="David" w:hint="cs"/>
          <w:b/>
          <w:rtl/>
        </w:rPr>
        <w:t xml:space="preserve"> כאמור</w:t>
      </w:r>
      <w:r>
        <w:rPr>
          <w:rFonts w:ascii="Arial" w:hAnsi="Arial" w:cs="David" w:hint="cs"/>
          <w:b/>
          <w:rtl/>
        </w:rPr>
        <w:t xml:space="preserve"> וכן את מוקדי התמיכה </w:t>
      </w:r>
      <w:proofErr w:type="spellStart"/>
      <w:r>
        <w:rPr>
          <w:rFonts w:ascii="Arial" w:hAnsi="Arial" w:cs="David" w:hint="cs"/>
          <w:b/>
          <w:rtl/>
        </w:rPr>
        <w:t>בשע"ם</w:t>
      </w:r>
      <w:proofErr w:type="spellEnd"/>
      <w:r>
        <w:rPr>
          <w:rFonts w:ascii="Arial" w:hAnsi="Arial" w:cs="David" w:hint="cs"/>
          <w:b/>
          <w:rtl/>
        </w:rPr>
        <w:t xml:space="preserve"> וברשות המסים.</w:t>
      </w:r>
    </w:p>
    <w:p w14:paraId="3DB2D251" w14:textId="77777777" w:rsidR="00DC68D0" w:rsidRPr="00235737" w:rsidRDefault="00235737" w:rsidP="00DC68D0">
      <w:pPr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 xml:space="preserve">אמנם </w:t>
      </w:r>
      <w:r w:rsidR="005258D0">
        <w:rPr>
          <w:rFonts w:ascii="Arial" w:hAnsi="Arial" w:cs="David" w:hint="cs"/>
          <w:b/>
          <w:rtl/>
        </w:rPr>
        <w:t>מדובר ב</w:t>
      </w:r>
      <w:r w:rsidR="00DC68D0">
        <w:rPr>
          <w:rFonts w:ascii="Arial" w:hAnsi="Arial" w:cs="David" w:hint="cs"/>
          <w:b/>
          <w:rtl/>
        </w:rPr>
        <w:t xml:space="preserve">שירות ישן שאמור לרדת בעקבות טכנולוגיות אחרות שמחליפות אותו, אך עדיין בשימוש </w:t>
      </w:r>
      <w:r w:rsidR="005258D0">
        <w:rPr>
          <w:rFonts w:ascii="Arial" w:hAnsi="Arial" w:cs="David" w:hint="cs"/>
          <w:b/>
          <w:rtl/>
        </w:rPr>
        <w:t>כדי לשרת ציבור שאין ברשות</w:t>
      </w:r>
      <w:r>
        <w:rPr>
          <w:rFonts w:ascii="Arial" w:hAnsi="Arial" w:cs="David" w:hint="cs"/>
          <w:b/>
          <w:rtl/>
        </w:rPr>
        <w:t>ו</w:t>
      </w:r>
      <w:r w:rsidR="005258D0">
        <w:rPr>
          <w:rFonts w:ascii="Arial" w:hAnsi="Arial" w:cs="David" w:hint="cs"/>
          <w:b/>
          <w:rtl/>
        </w:rPr>
        <w:t xml:space="preserve"> אמצעי </w:t>
      </w:r>
      <w:r>
        <w:rPr>
          <w:rFonts w:ascii="Arial" w:hAnsi="Arial" w:cs="David" w:hint="cs"/>
          <w:b/>
          <w:rtl/>
        </w:rPr>
        <w:t>תקשורת</w:t>
      </w:r>
      <w:r w:rsidR="005258D0">
        <w:rPr>
          <w:rFonts w:ascii="Arial" w:hAnsi="Arial" w:cs="David" w:hint="cs"/>
          <w:b/>
          <w:rtl/>
        </w:rPr>
        <w:t xml:space="preserve"> אחר.</w:t>
      </w:r>
      <w:r>
        <w:rPr>
          <w:rFonts w:ascii="Arial" w:hAnsi="Arial" w:cs="David" w:hint="cs"/>
          <w:b/>
          <w:rtl/>
        </w:rPr>
        <w:t xml:space="preserve"> היות שהצורך כאמור צפוי להתבטל, אין הגיון להטמיע ולבצע אינטגרציה יקרה (מאות אלפי שקלים) לתשתית פקסים חלופית.</w:t>
      </w:r>
      <w:r>
        <w:rPr>
          <w:rFonts w:ascii="Arial" w:hAnsi="Arial" w:cs="David"/>
          <w:b/>
          <w:rtl/>
        </w:rPr>
        <w:br/>
      </w:r>
      <w:r>
        <w:rPr>
          <w:rFonts w:ascii="Arial" w:hAnsi="Arial" w:cs="David" w:hint="cs"/>
          <w:b/>
          <w:rtl/>
        </w:rPr>
        <w:t xml:space="preserve">בהתאם לנ"ל, חב' </w:t>
      </w:r>
      <w:proofErr w:type="spellStart"/>
      <w:r w:rsidRPr="00235737">
        <w:rPr>
          <w:rFonts w:ascii="Arial" w:hAnsi="Arial" w:cs="David" w:hint="cs"/>
          <w:b/>
          <w:rtl/>
        </w:rPr>
        <w:t>מסייג</w:t>
      </w:r>
      <w:r w:rsidRPr="00235737">
        <w:rPr>
          <w:rFonts w:ascii="Arial" w:hAnsi="Arial" w:cs="David"/>
          <w:b/>
          <w:rtl/>
        </w:rPr>
        <w:t>'</w:t>
      </w:r>
      <w:r w:rsidRPr="00235737">
        <w:rPr>
          <w:rFonts w:ascii="Arial" w:hAnsi="Arial" w:cs="David" w:hint="cs"/>
          <w:b/>
          <w:rtl/>
        </w:rPr>
        <w:t>נט</w:t>
      </w:r>
      <w:proofErr w:type="spellEnd"/>
      <w:r w:rsidRPr="00235737">
        <w:rPr>
          <w:rFonts w:ascii="Arial" w:hAnsi="Arial" w:cs="David"/>
          <w:b/>
          <w:rtl/>
        </w:rPr>
        <w:t xml:space="preserve"> </w:t>
      </w:r>
      <w:r w:rsidRPr="00235737">
        <w:rPr>
          <w:rFonts w:ascii="Arial" w:hAnsi="Arial" w:cs="David" w:hint="cs"/>
          <w:b/>
          <w:rtl/>
        </w:rPr>
        <w:t>בע</w:t>
      </w:r>
      <w:r w:rsidRPr="00235737">
        <w:rPr>
          <w:rFonts w:ascii="Arial" w:hAnsi="Arial" w:cs="David"/>
          <w:b/>
          <w:rtl/>
        </w:rPr>
        <w:t>"</w:t>
      </w:r>
      <w:r w:rsidRPr="00235737">
        <w:rPr>
          <w:rFonts w:ascii="Arial" w:hAnsi="Arial" w:cs="David" w:hint="cs"/>
          <w:b/>
          <w:rtl/>
        </w:rPr>
        <w:t>מ</w:t>
      </w:r>
      <w:r>
        <w:rPr>
          <w:rFonts w:ascii="Arial" w:hAnsi="Arial" w:cs="David" w:hint="cs"/>
          <w:b/>
          <w:rtl/>
        </w:rPr>
        <w:t xml:space="preserve"> הינה ספק יחיד בנסיבות העניין.</w:t>
      </w:r>
    </w:p>
    <w:p w14:paraId="103B41A6" w14:textId="77777777" w:rsidR="00451DBA" w:rsidRPr="00136E30" w:rsidRDefault="00451DBA" w:rsidP="00451DBA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>חוות דעתי זו ניתנת מתוקף היותי הסמכות המקצועית לנושא זה.</w:t>
      </w:r>
    </w:p>
    <w:p w14:paraId="4C523713" w14:textId="77777777" w:rsidR="00451DBA" w:rsidRDefault="00451DBA" w:rsidP="00451DBA">
      <w:pPr>
        <w:rPr>
          <w:rFonts w:ascii="Arial" w:hAnsi="Arial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4"/>
        <w:gridCol w:w="2302"/>
        <w:gridCol w:w="4056"/>
      </w:tblGrid>
      <w:tr w:rsidR="00451DBA" w:rsidRPr="00622D93" w14:paraId="12C3F24E" w14:textId="77777777" w:rsidTr="00804EE5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0917AF78" w14:textId="77777777" w:rsidR="00451DBA" w:rsidRPr="00622D93" w:rsidRDefault="00235737" w:rsidP="00804EE5">
            <w:pPr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שרון בן-חיים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6CB340B8" w14:textId="77777777" w:rsidR="00451DBA" w:rsidRPr="00622D93" w:rsidRDefault="00235737" w:rsidP="00C03487">
            <w:pPr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סמנכ"ל תשתיות ותפעול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33C6C08A" w14:textId="77777777" w:rsidR="00451DBA" w:rsidRDefault="00451DBA" w:rsidP="00804EE5">
            <w:pPr>
              <w:spacing w:line="360" w:lineRule="auto"/>
              <w:jc w:val="center"/>
              <w:rPr>
                <w:rFonts w:ascii="Arial" w:hAnsi="Arial" w:cs="Arial"/>
                <w:b/>
                <w:noProof/>
                <w:rtl/>
              </w:rPr>
            </w:pPr>
          </w:p>
          <w:p w14:paraId="6AD544F9" w14:textId="51B09BB7" w:rsidR="00235737" w:rsidRPr="00622D93" w:rsidRDefault="00487830" w:rsidP="00804EE5">
            <w:pPr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  <w:bookmarkStart w:id="0" w:name="_GoBack"/>
            <w:r>
              <w:rPr>
                <w:rFonts w:ascii="Arial" w:hAnsi="Arial" w:cs="Arial"/>
                <w:b/>
              </w:rPr>
              <w:pict w14:anchorId="7F5296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alt="שורת חתימה של Microsoft Office..." style="width:192pt;height:96pt">
                  <v:imagedata r:id="rId8" o:title=""/>
                  <o:lock v:ext="edit" ungrouping="t" rotation="t" cropping="t" verticies="t" text="t" grouping="t"/>
                  <o:signatureline v:ext="edit" id="{072BD304-B9F6-471A-A0AF-FD5F0CE581D8}" provid="{00000000-0000-0000-0000-000000000000}" issignatureline="t"/>
                </v:shape>
              </w:pict>
            </w:r>
            <w:bookmarkEnd w:id="0"/>
          </w:p>
        </w:tc>
      </w:tr>
      <w:tr w:rsidR="00451DBA" w:rsidRPr="00622D93" w14:paraId="4086B5AA" w14:textId="77777777" w:rsidTr="00804EE5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023358E8" w14:textId="77777777" w:rsidR="00451DBA" w:rsidRPr="00622D93" w:rsidRDefault="00451DBA" w:rsidP="00804EE5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622D93">
              <w:rPr>
                <w:rFonts w:ascii="Arial" w:hAnsi="Arial" w:cs="Arial"/>
                <w:bCs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14:paraId="06E66319" w14:textId="77777777" w:rsidR="00451DBA" w:rsidRPr="00622D93" w:rsidRDefault="00451DBA" w:rsidP="00804EE5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622D93">
              <w:rPr>
                <w:rFonts w:ascii="Arial" w:hAnsi="Arial" w:cs="Arial"/>
                <w:bCs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14:paraId="4F746D02" w14:textId="77777777" w:rsidR="00451DBA" w:rsidRPr="00622D93" w:rsidRDefault="00451DBA" w:rsidP="00804EE5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622D93">
              <w:rPr>
                <w:rFonts w:ascii="Arial" w:hAnsi="Arial" w:cs="Arial"/>
                <w:bCs/>
                <w:rtl/>
              </w:rPr>
              <w:t>חתימה</w:t>
            </w:r>
          </w:p>
        </w:tc>
      </w:tr>
    </w:tbl>
    <w:p w14:paraId="0AF42469" w14:textId="77777777" w:rsidR="00DD18C8" w:rsidRPr="008A4627" w:rsidRDefault="00DD18C8" w:rsidP="00764D0C">
      <w:pPr>
        <w:rPr>
          <w:rtl/>
        </w:rPr>
      </w:pPr>
    </w:p>
    <w:sectPr w:rsidR="00DD18C8" w:rsidRPr="008A4627" w:rsidSect="00091FBE">
      <w:headerReference w:type="default" r:id="rId9"/>
      <w:footerReference w:type="default" r:id="rId10"/>
      <w:endnotePr>
        <w:numFmt w:val="lowerLetter"/>
      </w:endnotePr>
      <w:pgSz w:w="11906" w:h="16838"/>
      <w:pgMar w:top="1440" w:right="1797" w:bottom="1440" w:left="1797" w:header="720" w:footer="227" w:gutter="0"/>
      <w:cols w:space="720"/>
      <w:bidi/>
      <w:rtlGutter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B66E4" w14:textId="77777777" w:rsidR="004D40D3" w:rsidRDefault="004D40D3" w:rsidP="004E4812">
      <w:r>
        <w:separator/>
      </w:r>
    </w:p>
  </w:endnote>
  <w:endnote w:type="continuationSeparator" w:id="0">
    <w:p w14:paraId="72DBAD0C" w14:textId="77777777" w:rsidR="004D40D3" w:rsidRDefault="004D40D3" w:rsidP="004E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616A5" w14:textId="77777777" w:rsidR="00B802AA" w:rsidRPr="00AF143D" w:rsidRDefault="008F2D3F" w:rsidP="00BE6D5B">
    <w:pPr>
      <w:pStyle w:val="a5"/>
      <w:tabs>
        <w:tab w:val="clear" w:pos="8306"/>
        <w:tab w:val="right" w:pos="9021"/>
      </w:tabs>
      <w:ind w:left="-619" w:right="-567"/>
      <w:jc w:val="center"/>
      <w:rPr>
        <w:rFonts w:ascii="Arial" w:hAnsi="Arial" w:cs="Arial"/>
        <w:b/>
        <w:bCs/>
        <w:rtl/>
      </w:rPr>
    </w:pPr>
    <w:r>
      <w:rPr>
        <w:rFonts w:ascii="Arial" w:hAnsi="Arial" w:cs="Arial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25DE69" wp14:editId="11D24A26">
              <wp:simplePos x="0" y="0"/>
              <wp:positionH relativeFrom="column">
                <wp:posOffset>4202430</wp:posOffset>
              </wp:positionH>
              <wp:positionV relativeFrom="paragraph">
                <wp:posOffset>86995</wp:posOffset>
              </wp:positionV>
              <wp:extent cx="2200910" cy="0"/>
              <wp:effectExtent l="9525" t="10795" r="8890" b="8255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009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5897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left:0;text-align:left;margin-left:330.9pt;margin-top:6.85pt;width:173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" strokeweight=".25pt"/>
          </w:pict>
        </mc:Fallback>
      </mc:AlternateContent>
    </w:r>
    <w:r>
      <w:rPr>
        <w:rFonts w:ascii="Arial" w:hAnsi="Arial" w:cs="Arial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734BC7" wp14:editId="212EDF12">
              <wp:simplePos x="0" y="0"/>
              <wp:positionH relativeFrom="column">
                <wp:posOffset>-1130300</wp:posOffset>
              </wp:positionH>
              <wp:positionV relativeFrom="paragraph">
                <wp:posOffset>86995</wp:posOffset>
              </wp:positionV>
              <wp:extent cx="2200910" cy="0"/>
              <wp:effectExtent l="10795" t="10795" r="7620" b="825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009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B69525" id="AutoShape 4" o:spid="_x0000_s1026" type="#_x0000_t32" style="position:absolute;left:0;text-align:left;margin-left:-89pt;margin-top:6.85pt;width:173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" strokeweight=".25pt"/>
          </w:pict>
        </mc:Fallback>
      </mc:AlternateContent>
    </w:r>
    <w:r w:rsidR="00B802AA" w:rsidRPr="00AF143D">
      <w:rPr>
        <w:rFonts w:ascii="Arial" w:hAnsi="Arial" w:cs="Arial"/>
        <w:b/>
        <w:bCs/>
        <w:rtl/>
      </w:rPr>
      <w:t xml:space="preserve">ש י ר ו ת     ע י ב ו ד י ם     מ </w:t>
    </w:r>
    <w:proofErr w:type="spellStart"/>
    <w:r w:rsidR="00B802AA" w:rsidRPr="00AF143D">
      <w:rPr>
        <w:rFonts w:ascii="Arial" w:hAnsi="Arial" w:cs="Arial"/>
        <w:b/>
        <w:bCs/>
        <w:rtl/>
      </w:rPr>
      <w:t>מ</w:t>
    </w:r>
    <w:proofErr w:type="spellEnd"/>
    <w:r w:rsidR="00B802AA" w:rsidRPr="00AF143D">
      <w:rPr>
        <w:rFonts w:ascii="Arial" w:hAnsi="Arial" w:cs="Arial"/>
        <w:b/>
        <w:bCs/>
        <w:rtl/>
      </w:rPr>
      <w:t xml:space="preserve"> ו ח ש ב י ם</w:t>
    </w:r>
  </w:p>
  <w:p w14:paraId="2C5FA33E" w14:textId="77777777" w:rsidR="00B802AA" w:rsidRDefault="00B802AA" w:rsidP="00BE6D5B">
    <w:pPr>
      <w:pStyle w:val="a5"/>
      <w:tabs>
        <w:tab w:val="clear" w:pos="8306"/>
        <w:tab w:val="right" w:pos="9021"/>
      </w:tabs>
      <w:ind w:left="-619" w:right="-709"/>
      <w:jc w:val="center"/>
      <w:rPr>
        <w:rFonts w:ascii="Arial" w:hAnsi="Arial" w:cs="Arial"/>
        <w:sz w:val="20"/>
        <w:szCs w:val="20"/>
        <w:rtl/>
      </w:rPr>
    </w:pPr>
  </w:p>
  <w:p w14:paraId="6C063931" w14:textId="77777777" w:rsidR="00B802AA" w:rsidRPr="00AF143D" w:rsidRDefault="00B802AA" w:rsidP="00BE6D5B">
    <w:pPr>
      <w:pStyle w:val="a5"/>
      <w:tabs>
        <w:tab w:val="clear" w:pos="8306"/>
        <w:tab w:val="right" w:pos="9021"/>
      </w:tabs>
      <w:ind w:left="-619" w:right="-709"/>
      <w:jc w:val="center"/>
      <w:rPr>
        <w:rFonts w:ascii="Arial" w:hAnsi="Arial" w:cs="Arial"/>
        <w:sz w:val="20"/>
        <w:szCs w:val="20"/>
        <w:rtl/>
      </w:rPr>
    </w:pPr>
    <w:r w:rsidRPr="00AF143D">
      <w:rPr>
        <w:rFonts w:ascii="Arial" w:hAnsi="Arial" w:cs="Arial"/>
        <w:sz w:val="20"/>
        <w:szCs w:val="20"/>
        <w:rtl/>
      </w:rPr>
      <w:t xml:space="preserve">רח' פועלי צדק </w:t>
    </w:r>
    <w:r w:rsidRPr="00AF143D">
      <w:rPr>
        <w:rFonts w:ascii="Arial" w:hAnsi="Arial" w:cs="Arial"/>
        <w:sz w:val="18"/>
        <w:szCs w:val="18"/>
        <w:rtl/>
      </w:rPr>
      <w:t>4</w:t>
    </w:r>
    <w:r w:rsidRPr="00AF143D">
      <w:rPr>
        <w:rFonts w:ascii="Arial" w:hAnsi="Arial" w:cs="Arial"/>
        <w:sz w:val="20"/>
        <w:szCs w:val="20"/>
        <w:rtl/>
      </w:rPr>
      <w:t xml:space="preserve">  ירושלים </w:t>
    </w:r>
    <w:r w:rsidRPr="00AF143D">
      <w:rPr>
        <w:rFonts w:ascii="Arial" w:hAnsi="Arial" w:cs="Arial"/>
        <w:sz w:val="18"/>
        <w:szCs w:val="18"/>
        <w:rtl/>
      </w:rPr>
      <w:t>93420</w:t>
    </w:r>
    <w:r w:rsidRPr="00AF143D">
      <w:rPr>
        <w:rFonts w:ascii="Arial" w:hAnsi="Arial" w:cs="Arial"/>
        <w:sz w:val="20"/>
        <w:szCs w:val="20"/>
        <w:rtl/>
      </w:rPr>
      <w:t xml:space="preserve">      ת.ד. </w:t>
    </w:r>
    <w:r w:rsidRPr="00AF143D">
      <w:rPr>
        <w:rFonts w:ascii="Arial" w:hAnsi="Arial" w:cs="Arial"/>
        <w:sz w:val="18"/>
        <w:szCs w:val="18"/>
        <w:rtl/>
      </w:rPr>
      <w:t>10414</w:t>
    </w:r>
    <w:r w:rsidRPr="00AF143D">
      <w:rPr>
        <w:rFonts w:ascii="Arial" w:hAnsi="Arial" w:cs="Arial"/>
        <w:sz w:val="20"/>
        <w:szCs w:val="20"/>
        <w:rtl/>
      </w:rPr>
      <w:t xml:space="preserve">  ירושלים </w:t>
    </w:r>
    <w:r w:rsidRPr="00AF143D">
      <w:rPr>
        <w:rFonts w:ascii="Arial" w:hAnsi="Arial" w:cs="Arial"/>
        <w:sz w:val="18"/>
        <w:szCs w:val="18"/>
        <w:rtl/>
      </w:rPr>
      <w:t>91103</w:t>
    </w:r>
    <w:r w:rsidRPr="00AF143D">
      <w:rPr>
        <w:rFonts w:ascii="Arial" w:hAnsi="Arial" w:cs="Arial"/>
        <w:sz w:val="20"/>
        <w:szCs w:val="20"/>
        <w:rtl/>
      </w:rPr>
      <w:t xml:space="preserve">     טל' </w:t>
    </w:r>
    <w:r w:rsidRPr="00AF143D">
      <w:rPr>
        <w:rFonts w:ascii="Arial" w:hAnsi="Arial" w:cs="Arial"/>
        <w:sz w:val="18"/>
        <w:szCs w:val="18"/>
        <w:rtl/>
      </w:rPr>
      <w:t>02-5688311   02-5688411</w:t>
    </w:r>
    <w:r w:rsidRPr="00AF143D">
      <w:rPr>
        <w:rFonts w:ascii="Arial" w:hAnsi="Arial" w:cs="Arial"/>
        <w:sz w:val="20"/>
        <w:szCs w:val="20"/>
        <w:rtl/>
      </w:rPr>
      <w:t xml:space="preserve">     </w:t>
    </w:r>
    <w:hyperlink r:id="rId1" w:history="1">
      <w:r w:rsidRPr="00AF143D">
        <w:rPr>
          <w:rStyle w:val="Hyperlink"/>
          <w:rFonts w:ascii="Arial" w:hAnsi="Arial" w:cs="Arial"/>
          <w:color w:val="auto"/>
          <w:sz w:val="20"/>
          <w:szCs w:val="20"/>
        </w:rPr>
        <w:t>www.shaam.gov.il</w:t>
      </w:r>
    </w:hyperlink>
  </w:p>
  <w:p w14:paraId="45CD0B6E" w14:textId="77777777" w:rsidR="00B802AA" w:rsidRPr="005D3BDB" w:rsidRDefault="00B802AA" w:rsidP="00BE6D5B">
    <w:pPr>
      <w:pStyle w:val="a5"/>
      <w:tabs>
        <w:tab w:val="clear" w:pos="8306"/>
        <w:tab w:val="right" w:pos="9021"/>
      </w:tabs>
      <w:ind w:left="-619" w:right="-709"/>
      <w:jc w:val="center"/>
      <w:rPr>
        <w:rFonts w:ascii="Arial" w:hAnsi="Arial" w:cs="Arial"/>
        <w:color w:val="002060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013E5" w14:textId="77777777" w:rsidR="004D40D3" w:rsidRDefault="004D40D3" w:rsidP="004E4812">
      <w:r>
        <w:separator/>
      </w:r>
    </w:p>
  </w:footnote>
  <w:footnote w:type="continuationSeparator" w:id="0">
    <w:p w14:paraId="0C6C6122" w14:textId="77777777" w:rsidR="004D40D3" w:rsidRDefault="004D40D3" w:rsidP="004E4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2E822" w14:textId="77777777" w:rsidR="00B802AA" w:rsidRPr="00AF143D" w:rsidRDefault="008F2D3F" w:rsidP="00764D0C">
    <w:pPr>
      <w:pStyle w:val="a3"/>
      <w:rPr>
        <w:rFonts w:ascii="Arial" w:hAnsi="Arial" w:cs="Arial"/>
        <w:color w:val="000000"/>
        <w:rtl/>
      </w:rPr>
    </w:pPr>
    <w:r>
      <w:rPr>
        <w:rFonts w:ascii="Arial" w:hAnsi="Arial"/>
        <w:b/>
        <w:bCs/>
        <w:noProof/>
        <w:color w:val="000000"/>
      </w:rPr>
      <w:drawing>
        <wp:anchor distT="0" distB="0" distL="114300" distR="114300" simplePos="0" relativeHeight="251659264" behindDoc="1" locked="0" layoutInCell="1" allowOverlap="1" wp14:anchorId="40748425" wp14:editId="50FE492C">
          <wp:simplePos x="0" y="0"/>
          <wp:positionH relativeFrom="column">
            <wp:posOffset>5086985</wp:posOffset>
          </wp:positionH>
          <wp:positionV relativeFrom="paragraph">
            <wp:posOffset>-245110</wp:posOffset>
          </wp:positionV>
          <wp:extent cx="1086485" cy="946150"/>
          <wp:effectExtent l="0" t="0" r="0" b="0"/>
          <wp:wrapThrough wrapText="bothSides">
            <wp:wrapPolygon edited="0">
              <wp:start x="0" y="0"/>
              <wp:lineTo x="0" y="21310"/>
              <wp:lineTo x="21209" y="21310"/>
              <wp:lineTo x="21209" y="0"/>
              <wp:lineTo x="0" y="0"/>
            </wp:wrapPolygon>
          </wp:wrapThrough>
          <wp:docPr id="8" name="תמונה 3" descr="Shaam_kituv_BW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Shaam_kituv_BW_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02AA" w:rsidRPr="00AF143D">
      <w:rPr>
        <w:rFonts w:ascii="Arial" w:hAnsi="Arial" w:cs="Arial"/>
        <w:b/>
        <w:bCs/>
        <w:color w:val="000000"/>
      </w:rPr>
      <w:t xml:space="preserve">     </w:t>
    </w:r>
    <w:r w:rsidR="00B802AA" w:rsidRPr="00AF143D">
      <w:rPr>
        <w:rFonts w:ascii="Arial" w:hAnsi="Arial" w:cs="Arial"/>
        <w:b/>
        <w:bCs/>
        <w:color w:val="000000"/>
        <w:rtl/>
      </w:rPr>
      <w:t>מדינת ישראל</w:t>
    </w:r>
    <w:r w:rsidR="00B802AA" w:rsidRPr="00AF143D">
      <w:rPr>
        <w:rFonts w:ascii="Arial" w:hAnsi="Arial" w:cs="Arial"/>
        <w:color w:val="000000"/>
        <w:rtl/>
      </w:rPr>
      <w:t xml:space="preserve"> / האוצר</w:t>
    </w:r>
  </w:p>
  <w:p w14:paraId="09102151" w14:textId="77777777" w:rsidR="00B802AA" w:rsidRDefault="008F2D3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649ECA2" wp14:editId="1D07DFEA">
              <wp:simplePos x="0" y="0"/>
              <wp:positionH relativeFrom="column">
                <wp:posOffset>-1130300</wp:posOffset>
              </wp:positionH>
              <wp:positionV relativeFrom="paragraph">
                <wp:posOffset>-5080</wp:posOffset>
              </wp:positionV>
              <wp:extent cx="6177280" cy="0"/>
              <wp:effectExtent l="10795" t="8255" r="12700" b="1079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28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A9F84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left:0;text-align:left;margin-left:-89pt;margin-top:-.4pt;width:486.4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IyVHQIAADsEAAAOAAAAZHJzL2Uyb0RvYy54bWysU02P2jAQvVfqf7B8hySQAhs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0EC3"/>
    <w:multiLevelType w:val="hybridMultilevel"/>
    <w:tmpl w:val="AA202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D25BB"/>
    <w:multiLevelType w:val="hybridMultilevel"/>
    <w:tmpl w:val="4F061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D56FA"/>
    <w:multiLevelType w:val="hybridMultilevel"/>
    <w:tmpl w:val="F4D40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BA59AD"/>
    <w:multiLevelType w:val="hybridMultilevel"/>
    <w:tmpl w:val="32009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2AA"/>
    <w:rsid w:val="000006AE"/>
    <w:rsid w:val="000018CA"/>
    <w:rsid w:val="00087C8C"/>
    <w:rsid w:val="00091784"/>
    <w:rsid w:val="00091FBE"/>
    <w:rsid w:val="0009360D"/>
    <w:rsid w:val="000F4D00"/>
    <w:rsid w:val="0013656B"/>
    <w:rsid w:val="001561C8"/>
    <w:rsid w:val="001E29A7"/>
    <w:rsid w:val="001F0D49"/>
    <w:rsid w:val="00210D1F"/>
    <w:rsid w:val="00220535"/>
    <w:rsid w:val="00223AC8"/>
    <w:rsid w:val="00235737"/>
    <w:rsid w:val="00253959"/>
    <w:rsid w:val="002A64C8"/>
    <w:rsid w:val="002C754F"/>
    <w:rsid w:val="002E1A61"/>
    <w:rsid w:val="00393C6C"/>
    <w:rsid w:val="003B1117"/>
    <w:rsid w:val="00402391"/>
    <w:rsid w:val="00422AB4"/>
    <w:rsid w:val="00433570"/>
    <w:rsid w:val="00451DBA"/>
    <w:rsid w:val="00486D9A"/>
    <w:rsid w:val="00487830"/>
    <w:rsid w:val="00487C1A"/>
    <w:rsid w:val="004A31FA"/>
    <w:rsid w:val="004B47B5"/>
    <w:rsid w:val="004C1A5A"/>
    <w:rsid w:val="004D40D3"/>
    <w:rsid w:val="004E4812"/>
    <w:rsid w:val="005258D0"/>
    <w:rsid w:val="00525EC6"/>
    <w:rsid w:val="0053246B"/>
    <w:rsid w:val="00540BA3"/>
    <w:rsid w:val="0054519E"/>
    <w:rsid w:val="0058778F"/>
    <w:rsid w:val="005C296B"/>
    <w:rsid w:val="005D0495"/>
    <w:rsid w:val="005D3BDB"/>
    <w:rsid w:val="0060320E"/>
    <w:rsid w:val="00620DBE"/>
    <w:rsid w:val="00682C9D"/>
    <w:rsid w:val="006F6171"/>
    <w:rsid w:val="00764D0C"/>
    <w:rsid w:val="007816D3"/>
    <w:rsid w:val="007A2F90"/>
    <w:rsid w:val="007A47E9"/>
    <w:rsid w:val="007C29C9"/>
    <w:rsid w:val="007D782A"/>
    <w:rsid w:val="007F3383"/>
    <w:rsid w:val="00804EE5"/>
    <w:rsid w:val="008561C5"/>
    <w:rsid w:val="008664CA"/>
    <w:rsid w:val="008943DA"/>
    <w:rsid w:val="008A4627"/>
    <w:rsid w:val="008F2D3F"/>
    <w:rsid w:val="00900215"/>
    <w:rsid w:val="009028AB"/>
    <w:rsid w:val="0095008C"/>
    <w:rsid w:val="00966EEB"/>
    <w:rsid w:val="00982F06"/>
    <w:rsid w:val="009900DE"/>
    <w:rsid w:val="0099373C"/>
    <w:rsid w:val="009C0DC0"/>
    <w:rsid w:val="009C6D25"/>
    <w:rsid w:val="009F38F7"/>
    <w:rsid w:val="00A14958"/>
    <w:rsid w:val="00A35DFA"/>
    <w:rsid w:val="00A937A8"/>
    <w:rsid w:val="00A97B3C"/>
    <w:rsid w:val="00AF143D"/>
    <w:rsid w:val="00B00D0A"/>
    <w:rsid w:val="00B56D87"/>
    <w:rsid w:val="00B802AA"/>
    <w:rsid w:val="00BC1C48"/>
    <w:rsid w:val="00BC4B7C"/>
    <w:rsid w:val="00BE6D5B"/>
    <w:rsid w:val="00C03487"/>
    <w:rsid w:val="00C06FF5"/>
    <w:rsid w:val="00C9250E"/>
    <w:rsid w:val="00CA6138"/>
    <w:rsid w:val="00CC68B7"/>
    <w:rsid w:val="00CF3538"/>
    <w:rsid w:val="00CF35A5"/>
    <w:rsid w:val="00D05F43"/>
    <w:rsid w:val="00D23145"/>
    <w:rsid w:val="00D434E6"/>
    <w:rsid w:val="00D53E6B"/>
    <w:rsid w:val="00DA326C"/>
    <w:rsid w:val="00DC0467"/>
    <w:rsid w:val="00DC68D0"/>
    <w:rsid w:val="00DD18C8"/>
    <w:rsid w:val="00DF5A1F"/>
    <w:rsid w:val="00E053A0"/>
    <w:rsid w:val="00E05AEA"/>
    <w:rsid w:val="00E07E92"/>
    <w:rsid w:val="00E37EE9"/>
    <w:rsid w:val="00E569D8"/>
    <w:rsid w:val="00E57742"/>
    <w:rsid w:val="00E646A8"/>
    <w:rsid w:val="00E82A6D"/>
    <w:rsid w:val="00EA083B"/>
    <w:rsid w:val="00EE32BF"/>
    <w:rsid w:val="00F55358"/>
    <w:rsid w:val="00F7375D"/>
    <w:rsid w:val="00FA4435"/>
    <w:rsid w:val="00FC5A1D"/>
    <w:rsid w:val="00FD028F"/>
    <w:rsid w:val="00FD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DBDE019"/>
  <w15:chartTrackingRefBased/>
  <w15:docId w15:val="{E465764C-6C78-4E8B-B2A3-57274340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D18C8"/>
    <w:pPr>
      <w:bidi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E481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uiPriority w:val="99"/>
    <w:rsid w:val="004E4812"/>
    <w:rPr>
      <w:rFonts w:cs="David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4E481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rsid w:val="004E4812"/>
    <w:rPr>
      <w:rFonts w:cs="David"/>
      <w:sz w:val="24"/>
      <w:szCs w:val="24"/>
      <w:lang w:eastAsia="he-IL"/>
    </w:rPr>
  </w:style>
  <w:style w:type="paragraph" w:styleId="a7">
    <w:name w:val="Balloon Text"/>
    <w:basedOn w:val="a"/>
    <w:link w:val="a8"/>
    <w:rsid w:val="004E4812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rsid w:val="004E4812"/>
    <w:rPr>
      <w:rFonts w:ascii="Tahoma" w:hAnsi="Tahoma" w:cs="Tahoma"/>
      <w:sz w:val="16"/>
      <w:szCs w:val="16"/>
      <w:lang w:eastAsia="he-IL"/>
    </w:rPr>
  </w:style>
  <w:style w:type="character" w:styleId="Hyperlink">
    <w:name w:val="Hyperlink"/>
    <w:rsid w:val="00764D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haam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WINWORD\TEMPLATE\&#1513;&#1506;&#1501;%20&#1500;&#1493;&#1490;&#1493;\&#1500;&#1493;&#1490;&#1493;%20&#1513;&#1506;&#1501;%20&#1513;&#1495;&#1493;&#1512;%20&#1500;&#1489;&#150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uVuO46/wY+BA0q7KK1U0Au+y3PvTS8ln2ZQtxZfjZ6o=</DigestValue>
    </Reference>
    <Reference Type="http://www.w3.org/2000/09/xmldsig#Object" URI="#idOfficeObject">
      <DigestMethod Algorithm="http://www.w3.org/2001/04/xmlenc#sha256"/>
      <DigestValue>2bO2KPHj2H/l+ZEQ+xgZLC3aZd2y8Xiji0QkVAeXWZ8=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h5OzpZGhWxuNltOsio4PiFlXy84tM1eMpHXkpafmAcA=</DigestValue>
    </Reference>
    <Reference Type="http://www.w3.org/2000/09/xmldsig#Object" URI="#idValidSigLnImg">
      <DigestMethod Algorithm="http://www.w3.org/2001/04/xmlenc#sha256"/>
      <DigestValue>v2/Mm4m5Q1GAqctTH52Yb6wt07gTyS/7XUWArqKA1bE=</DigestValue>
    </Reference>
    <Reference Type="http://www.w3.org/2000/09/xmldsig#Object" URI="#idInvalidSigLnImg">
      <DigestMethod Algorithm="http://www.w3.org/2001/04/xmlenc#sha256"/>
      <DigestValue>L1s5S0luYlxqzfiom1vkil68edUDR3hVDzUin4Bq1II=</DigestValue>
    </Reference>
  </SignedInfo>
  <SignatureValue>CRybIVwalnTECynl6gcY9ca4CM0Hqa/9yqnGA4PR3xjqeKaK1xanUzzMCRMCI8KrSDQqETnrh6D7
SEKGKQVZUqtJv+OqAxVaSdBu7PmRda6+g0zlYTwwVHkipxx0GQFlIPoPUNzm13DhPvD5tVmgpr7C
tgSGLWb+P2rvDXPFtmGceM0NgYhBqVrAAW9djkD+7zS7DF9NIEyHb+JoMHSviRDMy7XTcL5Ug6RY
XQa1bh37OqdcXkjhS3BTK6OPwuDqkYuGJO0UAWRSGP9GYplc08sOGtpkXI7hN+H5tskqu7UxxSOc
UOL/vPA44G2eNQPQ5vEUUZi6CFe1bP15GCeL1A==</SignatureValue>
  <KeyInfo>
    <X509Data>
      <X509Certificate>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customization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8reQ1ZyWP7jkDL0ONA5MbeK/QJGgYCgo4MhwYEwGWH8=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PWGXMJBenVdRxSfHAZihET/TDHuqZVt/CA+lPhCdbsc=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EIhauM+qwmC1Nh7ZHhpYU27w375OgQ60p+5BHXT5iP4=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GhkUkuPTmJ5e0iO0OdehaqL6XVuUr8TqSI5f9UHVyfc=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u3qgtcK4vpNUjlp47Vtm23zwoGP1mrp9NVbnjCCe7Ys=</DigestValue>
      </Reference>
      <Reference URI="/word/attachedToolbars.bin?ContentType=application/vnd.ms-word.attachedToolbars">
        <DigestMethod Algorithm="http://www.w3.org/2001/04/xmlenc#sha256"/>
        <DigestValue>RRHmsX6UQsF8nfaOkM2v+9o4Uh9LjTtUy6dlB0h5Dm8=</DigestValue>
      </Reference>
      <Reference URI="/word/customizations.xml?ContentType=application/vnd.ms-word.keyMapCustomizations+xml">
        <DigestMethod Algorithm="http://www.w3.org/2001/04/xmlenc#sha256"/>
        <DigestValue>aDGSrJObQ6JZRuP/MRu/0Q7ZCLfxWe7s5xU9hzTA11o=</DigestValue>
      </Reference>
      <Reference URI="/word/document.xml?ContentType=application/vnd.openxmlformats-officedocument.wordprocessingml.document.main+xml">
        <DigestMethod Algorithm="http://www.w3.org/2001/04/xmlenc#sha256"/>
        <DigestValue>FA54rhmdxH6zsn9dVQHnq+VHQxV6PW2HRoZwi24EncY=</DigestValue>
      </Reference>
      <Reference URI="/word/endnotes.xml?ContentType=application/vnd.openxmlformats-officedocument.wordprocessingml.endnotes+xml">
        <DigestMethod Algorithm="http://www.w3.org/2001/04/xmlenc#sha256"/>
        <DigestValue>qrIE5BLWh+5POBUI+9B3w+i0Iy07DsxyZJcm8+rnK7Y=</DigestValue>
      </Reference>
      <Reference URI="/word/fontTable.xml?ContentType=application/vnd.openxmlformats-officedocument.wordprocessingml.fontTable+xml">
        <DigestMethod Algorithm="http://www.w3.org/2001/04/xmlenc#sha256"/>
        <DigestValue>7tXAbYhmu2gPJRzQScXVyLo8Wq2nPm34Wv8Q8pcJgDU=</DigestValue>
      </Reference>
      <Reference URI="/word/footer1.xml?ContentType=application/vnd.openxmlformats-officedocument.wordprocessingml.footer+xml">
        <DigestMethod Algorithm="http://www.w3.org/2001/04/xmlenc#sha256"/>
        <DigestValue>R3WmRyEvVLIo0s9T9R8ABBVdVo1YtIBuH5HLpeAFLgk=</DigestValue>
      </Reference>
      <Reference URI="/word/footnotes.xml?ContentType=application/vnd.openxmlformats-officedocument.wordprocessingml.footnotes+xml">
        <DigestMethod Algorithm="http://www.w3.org/2001/04/xmlenc#sha256"/>
        <DigestValue>fWMHU1eGw6c/61BWu7tUocmZnUPecQtPZwrQ1Di41P8=</DigestValue>
      </Reference>
      <Reference URI="/word/header1.xml?ContentType=application/vnd.openxmlformats-officedocument.wordprocessingml.header+xml">
        <DigestMethod Algorithm="http://www.w3.org/2001/04/xmlenc#sha256"/>
        <DigestValue>E70ByANda8lvJrKV0ZyHTkg8QZ0s46oXfGJui524fjc=</DigestValue>
      </Reference>
      <Reference URI="/word/media/image1.emf?ContentType=image/x-emf">
        <DigestMethod Algorithm="http://www.w3.org/2001/04/xmlenc#sha256"/>
        <DigestValue>kz8ppW6Zg32ts5YV+zHDSe8LUgou551SOSjsKWVeKVE=</DigestValue>
      </Reference>
      <Reference URI="/word/media/image2.jpeg?ContentType=image/jpeg">
        <DigestMethod Algorithm="http://www.w3.org/2001/04/xmlenc#sha256"/>
        <DigestValue>GWllabx+txcAKOoj6KjbMHcQAyuRWg2YkrzROFLWkX0=</DigestValue>
      </Reference>
      <Reference URI="/word/numbering.xml?ContentType=application/vnd.openxmlformats-officedocument.wordprocessingml.numbering+xml">
        <DigestMethod Algorithm="http://www.w3.org/2001/04/xmlenc#sha256"/>
        <DigestValue>gCj9k0idYRq4DYk4pQFtiSW4DToV25/cxangrZa5umQ=</DigestValue>
      </Reference>
      <Reference URI="/word/settings.xml?ContentType=application/vnd.openxmlformats-officedocument.wordprocessingml.settings+xml">
        <DigestMethod Algorithm="http://www.w3.org/2001/04/xmlenc#sha256"/>
        <DigestValue>PH6sX8NUkVN84/rB7ifjnYBHBGtQFH6o1e2FIx0xbQc=</DigestValue>
      </Reference>
      <Reference URI="/word/styles.xml?ContentType=application/vnd.openxmlformats-officedocument.wordprocessingml.styles+xml">
        <DigestMethod Algorithm="http://www.w3.org/2001/04/xmlenc#sha256"/>
        <DigestValue>nMi7m1pXmSRlI+hjfRoRK4OAJXv39ua1xrexfuijDj8=</DigestValue>
      </Reference>
      <Reference URI="/word/theme/theme1.xml?ContentType=application/vnd.openxmlformats-officedocument.theme+xml">
        <DigestMethod Algorithm="http://www.w3.org/2001/04/xmlenc#sha256"/>
        <DigestValue>VM282f0CYiu0QCAVFyxNOpCYYWYY/yCwimxuCU7DT5o=</DigestValue>
      </Reference>
      <Reference URI="/word/webSettings.xml?ContentType=application/vnd.openxmlformats-officedocument.wordprocessingml.webSettings+xml">
        <DigestMethod Algorithm="http://www.w3.org/2001/04/xmlenc#sha256"/>
        <DigestValue>7ayrr8W8AHa6N3qzxJ+kSwa0aQZjFboha6/thVG9pFs=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2023-10-19T07:36:52Z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{072BD304-B9F6-471A-A0AF-FD5F0CE581D8}</SetupID>
          <SignatureText/>
          <SignatureImage>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hROCP9//3//f/9//3//f/9//3//f/9//3//f/9//3//f/9//3//f/9//3//f/9//3//f/9//3//f/9//3//f/9//3//f/9//3//f/9//3//f/9//3//f/9//3//f/9//3//f/9//3//f/9//3//f/9//3//f/9//3//f/9//3//f/9//3//f/9//3//f/9//3//f/9//3//f/9//3//f/9//3//f/9//3//f/9//3//f/9//3//f/9//3//f/9//3//f/9//3//f/9//3//f/9//3+/f/9/dC0tEP9//3//f/9//3//f/9//3//f/9//3//f/9//3//f/9//3//f/9//3//f/9//3//f/9//3//f/9//3//f/9//3//f/9//3//f/9//3//f/9//3//f/9//3//f/9//3//f/9//3//f/9//3//f/9//3//f/9//3//f/9//3//f/9//3//f/9//3//f/9//3//f/9//3//f/9//3//f/9//3//f/9//3//f/9//3//f/9//3//f/9//3//f/9//3//f/9//3//f/9//3//f/9/+3//f/9//V4NAL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cMAJtS/3//f/9//3//f/9//3//f/9//3//f/9//3//f/9//3//f/9//3//f/9//3v/f/9//3//f/9//3//f/9//3//f/9//3//f/9//3//f/9//3//f/9//3//f/9//3//f/9//3//f/9//3//f/9//3//f/9//3//f/9//3//f/9//3//f/9//3//f/9//3//f/9//3//f/9//3//f/9//3//f/9//3//f/9//3//f/9//3//f/9//3//f/9//3//f/9//3//f/9//3//f/9//3/ff/9/33sMFAoA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URQcA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AAAAGQAAAAAAAAAAAAAAGsAAAB/AAAAAAAAAAAAAABs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16.0.10386/14</OfficeVersion>
          <ApplicationVersion>16.0.10386</ApplicationVersion>
          <Monitors>1</Monitors>
          <HorizontalResolution>1280</HorizontalResolution>
          <VerticalResolution>720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2023-10-19T07:36:52Z</xd:SigningTime>
          <xd:SigningCertificate>
            <xd:Cert>
              <xd:CertDigest>
                <DigestMethod Algorithm="http://www.w3.org/2001/04/xmlenc#sha256"/>
                <DigestValue>zJ2HAHQkq2WUl3jHRX8NBUrhs3yfAsqdHY9ksDITmNQ=</DigestValue>
              </xd:CertDigest>
              <xd:IssuerSerial>
                <X509IssuerName>CN=TAMUZ-Employees CA G2, O=Government of Israel, C=IL</X509IssuerName>
                <X509SerialNumber>646725012464929085467031372611337067097095977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</xd:EncapsulatedX509Certificate>
            <xd:EncapsulatedX509Certificate>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</xd:EncapsulatedX509Certificate>
          </xd:CertificateValues>
        </xd:UnsignedSignatureProperties>
      </xd:UnsignedProperties>
    </xd:QualifyingProperties>
  </Object>
  <Object Id="idValidSigLnImg">AQAAAGwAAAAAAAAAAAAAAP8AAAB/AAAAAAAAAAAAAABIIQAAqxAAACBFTUYAAAEAYIkAANMAAAAFAAAAAAAAAAAAAAAAAAAAAAUAANACAACqAQAA8AAAAAAAAAAAAAAAAAAAABCABgCAq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1eCwAwBP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MhQtBP9//3//f/9//3//f/9//3//f/9//3//f/9//3//f/9//3//f/9//3//f/9//3//f/9//3//f/9//3//f/9//3//f/9//3//f/9//3//f/9//3//f/9//3//f/9//3//f/9//3//f/9//3//fwAA/3//f/9//3//f/9//3//f/9//3//f/9//3//f/9//3//f/9//3//f/9//3//f/9//3//f/9//3//f/9//3//f/9//3//f/9//3//f/9//3//f/9//3//f/9//3//f/9//3+/f/9/dC0uFP9//3//f/9//3//f/9//3//f/9//3//f/9//3//f/9//3//f/9//3//f/9//3//f/9//3//f/9//3//f/9//3//f/9//3//f/9//3//f/9//3//f/9//3//f/9//3//f/9//3//f/9//3//fwAA/3//f/9//3//f/9//3//f/9//3//f/9//3//f/9//3//f/9//3//f/9//3//f/9//3//f/9//3//f/9//3//f/9//3//f/9//3//f/9//3//f/9//3//f/9//3//f/9/+n//f/9/HV8MAL93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f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IgAAAAwAAAD////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</Object>
  <Object Id="idInvalidSigLnImg">AQAAAGwAAAAAAAAAAAAAAP8AAAB/AAAAAAAAAAAAAABIIQAAqxAAACBFTUYAAAEA6IwAANgAAAAFAAAAAAAAAAAAAAAAAAAAAAUAANACAACqAQAA8AAAAAAAAAAAAAAAAAAAABCABgCAq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9XgsAMAT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zIULQT/f/9//3//f/9//3//f/9//3//f/9//3//f/9//3//f/9//3//f/9//3//f/9//3//f/9//3//f/9//3//f/9//3//f/9//3//f/9//3//f/9//3//f/9//3//f/9//3//f/9//3//f/9//38AAP9//3//f/9//3//f/9//3//f/9//3//f/9//3//f/9//3//f/9//3//f/9//3//f/9//3//f/9//3//f/9//3//f/9//3//f/9//3//f/9//3//f/9//3//f/9//3//f/9/v3//f3QtLhT/f/9//3//f/9//3//f/9//3//f/9//3//f/9//3//f/9//3//f/9//3//f/9//3//f/9//3//f/9//3//f/9//3//f/9//3//f/9//3//f/9//3//f/9//3//f/9//3//f/9//3//f/9//38AAP9//3//f/9//3//f/9//3//f/9//3//f/9//3//f/9//3//f/9//3//f/9//3//f/9//3//f/9//3//f/9//3//f/9//3//f/9//3//f/9//3//f/9//3//f/9//3//f/p//3//fx1fDAC/d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39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CIAAAAMAAAA/////0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לוגו שעם שחור לבן</Template>
  <TotalTime>0</TotalTime>
  <Pages>2</Pages>
  <Words>249</Words>
  <Characters>1333</Characters>
  <Application>Microsoft Office Word</Application>
  <DocSecurity>4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לוגו שע"ם שחור לבן</vt:lpstr>
      <vt:lpstr>תבנית WORD 2000 עבור IMAGE WINDOWS 98.</vt:lpstr>
    </vt:vector>
  </TitlesOfParts>
  <Company>SHAAM</Company>
  <LinksUpToDate>false</LinksUpToDate>
  <CharactersWithSpaces>1579</CharactersWithSpaces>
  <SharedDoc>false</SharedDoc>
  <HLinks>
    <vt:vector size="6" baseType="variant"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http://www.shaam.gov.il/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לוגו שע"ם שחור לבן</dc:title>
  <dc:subject/>
  <dc:creator>tp58</dc:creator>
  <cp:keywords/>
  <cp:lastModifiedBy>שרון בן-חיים</cp:lastModifiedBy>
  <cp:revision>2</cp:revision>
  <cp:lastPrinted>2023-10-19T07:33:00Z</cp:lastPrinted>
  <dcterms:created xsi:type="dcterms:W3CDTF">2023-10-19T07:36:00Z</dcterms:created>
  <dcterms:modified xsi:type="dcterms:W3CDTF">2023-10-19T07:36:00Z</dcterms:modified>
</cp:coreProperties>
</file>